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77C6" w14:textId="77777777" w:rsidR="00BA22B8" w:rsidRDefault="00ED554E" w:rsidP="00B238D9">
      <w:r>
        <w:t>Start Here:</w:t>
      </w:r>
    </w:p>
    <w:p w14:paraId="418AAF29" w14:textId="77777777" w:rsidR="00AC59BD" w:rsidRPr="00ED554E" w:rsidRDefault="00AC59BD" w:rsidP="00B238D9"/>
    <w:sectPr w:rsidR="00AC59BD" w:rsidRPr="00ED554E" w:rsidSect="00B67EAD">
      <w:headerReference w:type="default" r:id="rId7"/>
      <w:headerReference w:type="first" r:id="rId8"/>
      <w:footerReference w:type="first" r:id="rId9"/>
      <w:pgSz w:w="11907" w:h="16839" w:code="9"/>
      <w:pgMar w:top="1260" w:right="1440" w:bottom="1440" w:left="171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62ABC" w14:textId="77777777" w:rsidR="0089228D" w:rsidRDefault="0089228D" w:rsidP="00161838">
      <w:r>
        <w:separator/>
      </w:r>
    </w:p>
  </w:endnote>
  <w:endnote w:type="continuationSeparator" w:id="0">
    <w:p w14:paraId="6CC4F4E9" w14:textId="77777777" w:rsidR="0089228D" w:rsidRDefault="0089228D" w:rsidP="00161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D4AFB" w14:textId="77777777" w:rsidR="00694595" w:rsidRPr="00694595" w:rsidRDefault="00C701E3" w:rsidP="00694595">
    <w:pPr>
      <w:pStyle w:val="Footer"/>
      <w:jc w:val="center"/>
      <w:rPr>
        <w:sz w:val="18"/>
        <w:szCs w:val="18"/>
        <w:lang w:val="nl-NL"/>
      </w:rPr>
    </w:pPr>
    <w:r w:rsidRPr="00C701E3">
      <w:rPr>
        <w:sz w:val="18"/>
        <w:szCs w:val="18"/>
      </w:rPr>
      <w:t xml:space="preserve">Bioventus </w:t>
    </w:r>
    <w:r w:rsidR="00FE70EA">
      <w:rPr>
        <w:sz w:val="18"/>
        <w:szCs w:val="18"/>
      </w:rPr>
      <w:t>Germany</w:t>
    </w:r>
    <w:r w:rsidR="005D6946">
      <w:rPr>
        <w:sz w:val="18"/>
        <w:szCs w:val="18"/>
      </w:rPr>
      <w:t xml:space="preserve"> GmbH</w:t>
    </w:r>
    <w:r w:rsidRPr="00C701E3">
      <w:rPr>
        <w:sz w:val="18"/>
        <w:szCs w:val="18"/>
      </w:rPr>
      <w:t xml:space="preserve"> is registered </w:t>
    </w:r>
    <w:r w:rsidR="00694595">
      <w:rPr>
        <w:sz w:val="18"/>
        <w:szCs w:val="18"/>
      </w:rPr>
      <w:t>under</w:t>
    </w:r>
    <w:r w:rsidR="002717FB">
      <w:rPr>
        <w:sz w:val="18"/>
        <w:szCs w:val="18"/>
      </w:rPr>
      <w:t xml:space="preserve"> no. </w:t>
    </w:r>
    <w:r w:rsidR="005D6946" w:rsidRPr="00694595">
      <w:rPr>
        <w:sz w:val="18"/>
        <w:szCs w:val="18"/>
        <w:lang w:val="nl-NL"/>
      </w:rPr>
      <w:t>HRB 201290</w:t>
    </w:r>
    <w:r w:rsidR="00694595" w:rsidRPr="00694595">
      <w:rPr>
        <w:sz w:val="18"/>
        <w:szCs w:val="18"/>
        <w:lang w:val="nl-NL"/>
      </w:rPr>
      <w:t xml:space="preserve"> at Paul-Gerhardt-Allee 50</w:t>
    </w:r>
  </w:p>
  <w:p w14:paraId="6FA22EFD" w14:textId="77777777" w:rsidR="00C701E3" w:rsidRPr="00C701E3" w:rsidRDefault="00694595" w:rsidP="00694595">
    <w:pPr>
      <w:pStyle w:val="Footer"/>
      <w:jc w:val="center"/>
      <w:rPr>
        <w:sz w:val="18"/>
        <w:szCs w:val="18"/>
      </w:rPr>
    </w:pPr>
    <w:r w:rsidRPr="00694595">
      <w:rPr>
        <w:sz w:val="18"/>
        <w:szCs w:val="18"/>
      </w:rPr>
      <w:t>81245 München</w:t>
    </w:r>
    <w:r>
      <w:rPr>
        <w:sz w:val="18"/>
        <w:szCs w:val="18"/>
      </w:rPr>
      <w:t xml:space="preserve">. </w:t>
    </w:r>
    <w:r w:rsidR="00C701E3">
      <w:rPr>
        <w:sz w:val="18"/>
        <w:szCs w:val="18"/>
      </w:rPr>
      <w:t xml:space="preserve">VAT nr. </w:t>
    </w:r>
    <w:r w:rsidR="005D6946">
      <w:rPr>
        <w:sz w:val="18"/>
        <w:szCs w:val="18"/>
      </w:rPr>
      <w:t>DE288495285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51FB0" w14:textId="77777777" w:rsidR="0089228D" w:rsidRDefault="0089228D" w:rsidP="00161838">
      <w:r>
        <w:separator/>
      </w:r>
    </w:p>
  </w:footnote>
  <w:footnote w:type="continuationSeparator" w:id="0">
    <w:p w14:paraId="0A86E9F7" w14:textId="77777777" w:rsidR="0089228D" w:rsidRDefault="0089228D" w:rsidP="00161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92FF5" w14:textId="77777777" w:rsidR="00C32B20" w:rsidRPr="00E044A8" w:rsidRDefault="00C32B20" w:rsidP="00161838">
    <w:pPr>
      <w:pStyle w:val="Header"/>
      <w:tabs>
        <w:tab w:val="clear" w:pos="4320"/>
        <w:tab w:val="clear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324A4" w14:textId="540F47C9" w:rsidR="00AC59BD" w:rsidRDefault="00330845" w:rsidP="00E044A8">
    <w:pPr>
      <w:pStyle w:val="Header"/>
      <w:tabs>
        <w:tab w:val="clear" w:pos="4320"/>
        <w:tab w:val="clear" w:pos="8640"/>
      </w:tabs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76E56CF" wp14:editId="6A175FE8">
              <wp:simplePos x="0" y="0"/>
              <wp:positionH relativeFrom="margin">
                <wp:posOffset>4495800</wp:posOffset>
              </wp:positionH>
              <wp:positionV relativeFrom="margin">
                <wp:posOffset>-1283970</wp:posOffset>
              </wp:positionV>
              <wp:extent cx="0" cy="716280"/>
              <wp:effectExtent l="0" t="0" r="38100" b="2667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16280"/>
                      </a:xfrm>
                      <a:prstGeom prst="line">
                        <a:avLst/>
                      </a:prstGeom>
                      <a:ln w="10160">
                        <a:solidFill>
                          <a:srgbClr val="AA4512"/>
                        </a:solidFill>
                      </a:ln>
                      <a:effectLst/>
                      <a:extLst>
                        <a:ext uri="{FAA26D3D-D897-4be2-8F04-BA451C77F1D7}">
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DC2EBF6" id="Straight Connector 1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" from="354pt,-101.1pt" to="354pt,-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" strokecolor="#aa4512" strokeweight=".8pt">
              <w10:wrap anchorx="margin" anchory="margin"/>
            </v:lin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FD96143" wp14:editId="4631295A">
              <wp:simplePos x="0" y="0"/>
              <wp:positionH relativeFrom="margin">
                <wp:posOffset>4537710</wp:posOffset>
              </wp:positionH>
              <wp:positionV relativeFrom="margin">
                <wp:posOffset>-1287780</wp:posOffset>
              </wp:positionV>
              <wp:extent cx="2434590" cy="503555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34590" cy="503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A1AD02" w14:textId="5A29D5E4" w:rsidR="005C16CE" w:rsidRPr="005C16CE" w:rsidRDefault="005C16CE" w:rsidP="005C16CE">
                          <w:pPr>
                            <w:spacing w:line="220" w:lineRule="exact"/>
                            <w:rPr>
                              <w:rFonts w:cs="Lucida Grande"/>
                              <w:noProof/>
                              <w:color w:val="39035E"/>
                              <w:sz w:val="18"/>
                              <w:szCs w:val="18"/>
                              <w:lang w:val="de-DE"/>
                            </w:rPr>
                          </w:pPr>
                          <w:r w:rsidRPr="00330845">
                            <w:rPr>
                              <w:rFonts w:cs="Lucida Grande"/>
                              <w:b/>
                              <w:bCs/>
                              <w:noProof/>
                              <w:color w:val="39035E"/>
                              <w:sz w:val="18"/>
                              <w:szCs w:val="18"/>
                              <w:lang w:val="de-DE"/>
                            </w:rPr>
                            <w:t>T</w:t>
                          </w:r>
                          <w:r w:rsidR="00330845" w:rsidRPr="00330845">
                            <w:rPr>
                              <w:rFonts w:cs="Lucida Grande"/>
                              <w:b/>
                              <w:bCs/>
                              <w:noProof/>
                              <w:color w:val="39035E"/>
                              <w:sz w:val="18"/>
                              <w:szCs w:val="18"/>
                              <w:lang w:val="de-DE"/>
                            </w:rPr>
                            <w:t>:</w:t>
                          </w:r>
                          <w:r w:rsidRPr="005C16CE">
                            <w:rPr>
                              <w:rFonts w:cs="Lucida Grande"/>
                              <w:noProof/>
                              <w:color w:val="39035E"/>
                              <w:sz w:val="18"/>
                              <w:szCs w:val="18"/>
                              <w:lang w:val="de-DE"/>
                            </w:rPr>
                            <w:t xml:space="preserve"> 00800 – 02040608 (toll free)</w:t>
                          </w:r>
                        </w:p>
                        <w:p w14:paraId="540EC452" w14:textId="15FA8092" w:rsidR="00FA535E" w:rsidRPr="00FA535E" w:rsidRDefault="00330845" w:rsidP="00FA535E">
                          <w:pPr>
                            <w:spacing w:line="220" w:lineRule="exact"/>
                            <w:rPr>
                              <w:rFonts w:cs="Lucida Grande"/>
                              <w:noProof/>
                              <w:color w:val="39035E"/>
                              <w:sz w:val="18"/>
                              <w:szCs w:val="18"/>
                              <w:lang w:val="de-DE"/>
                            </w:rPr>
                          </w:pPr>
                          <w:r w:rsidRPr="00330845">
                            <w:rPr>
                              <w:rFonts w:cs="Lucida Grande"/>
                              <w:b/>
                              <w:bCs/>
                              <w:noProof/>
                              <w:color w:val="39035E"/>
                              <w:sz w:val="18"/>
                              <w:szCs w:val="18"/>
                              <w:lang w:val="de-DE"/>
                            </w:rPr>
                            <w:t xml:space="preserve">W: </w:t>
                          </w:r>
                          <w:r w:rsidR="00FA535E" w:rsidRPr="00FA535E">
                            <w:rPr>
                              <w:rFonts w:cs="Lucida Grande"/>
                              <w:noProof/>
                              <w:color w:val="39035E"/>
                              <w:sz w:val="18"/>
                              <w:szCs w:val="18"/>
                              <w:lang w:val="de-DE"/>
                            </w:rPr>
                            <w:t>Bioventus.com</w:t>
                          </w:r>
                        </w:p>
                        <w:p w14:paraId="0AE69CBB" w14:textId="77777777" w:rsidR="00E044A8" w:rsidRPr="00FA535E" w:rsidRDefault="00E044A8" w:rsidP="00F404C6">
                          <w:pPr>
                            <w:spacing w:line="220" w:lineRule="exact"/>
                            <w:rPr>
                              <w:color w:val="39035E"/>
                              <w:lang w:val="de-D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D9614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57.3pt;margin-top:-101.4pt;width:191.7pt;height:39.6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" filled="f" stroked="f">
              <v:textbox>
                <w:txbxContent>
                  <w:p w14:paraId="00A1AD02" w14:textId="5A29D5E4" w:rsidR="005C16CE" w:rsidRPr="005C16CE" w:rsidRDefault="005C16CE" w:rsidP="005C16CE">
                    <w:pPr>
                      <w:spacing w:line="220" w:lineRule="exact"/>
                      <w:rPr>
                        <w:rFonts w:cs="Lucida Grande"/>
                        <w:noProof/>
                        <w:color w:val="39035E"/>
                        <w:sz w:val="18"/>
                        <w:szCs w:val="18"/>
                        <w:lang w:val="de-DE"/>
                      </w:rPr>
                    </w:pPr>
                    <w:r w:rsidRPr="00330845">
                      <w:rPr>
                        <w:rFonts w:cs="Lucida Grande"/>
                        <w:b/>
                        <w:bCs/>
                        <w:noProof/>
                        <w:color w:val="39035E"/>
                        <w:sz w:val="18"/>
                        <w:szCs w:val="18"/>
                        <w:lang w:val="de-DE"/>
                      </w:rPr>
                      <w:t>T</w:t>
                    </w:r>
                    <w:r w:rsidR="00330845" w:rsidRPr="00330845">
                      <w:rPr>
                        <w:rFonts w:cs="Lucida Grande"/>
                        <w:b/>
                        <w:bCs/>
                        <w:noProof/>
                        <w:color w:val="39035E"/>
                        <w:sz w:val="18"/>
                        <w:szCs w:val="18"/>
                        <w:lang w:val="de-DE"/>
                      </w:rPr>
                      <w:t>:</w:t>
                    </w:r>
                    <w:r w:rsidRPr="005C16CE">
                      <w:rPr>
                        <w:rFonts w:cs="Lucida Grande"/>
                        <w:noProof/>
                        <w:color w:val="39035E"/>
                        <w:sz w:val="18"/>
                        <w:szCs w:val="18"/>
                        <w:lang w:val="de-DE"/>
                      </w:rPr>
                      <w:t xml:space="preserve"> 00800 – 02040608 (toll free)</w:t>
                    </w:r>
                  </w:p>
                  <w:p w14:paraId="540EC452" w14:textId="15FA8092" w:rsidR="00FA535E" w:rsidRPr="00FA535E" w:rsidRDefault="00330845" w:rsidP="00FA535E">
                    <w:pPr>
                      <w:spacing w:line="220" w:lineRule="exact"/>
                      <w:rPr>
                        <w:rFonts w:cs="Lucida Grande"/>
                        <w:noProof/>
                        <w:color w:val="39035E"/>
                        <w:sz w:val="18"/>
                        <w:szCs w:val="18"/>
                        <w:lang w:val="de-DE"/>
                      </w:rPr>
                    </w:pPr>
                    <w:r w:rsidRPr="00330845">
                      <w:rPr>
                        <w:rFonts w:cs="Lucida Grande"/>
                        <w:b/>
                        <w:bCs/>
                        <w:noProof/>
                        <w:color w:val="39035E"/>
                        <w:sz w:val="18"/>
                        <w:szCs w:val="18"/>
                        <w:lang w:val="de-DE"/>
                      </w:rPr>
                      <w:t xml:space="preserve">W: </w:t>
                    </w:r>
                    <w:r w:rsidR="00FA535E" w:rsidRPr="00FA535E">
                      <w:rPr>
                        <w:rFonts w:cs="Lucida Grande"/>
                        <w:noProof/>
                        <w:color w:val="39035E"/>
                        <w:sz w:val="18"/>
                        <w:szCs w:val="18"/>
                        <w:lang w:val="de-DE"/>
                      </w:rPr>
                      <w:t>Bioventus.com</w:t>
                    </w:r>
                  </w:p>
                  <w:p w14:paraId="0AE69CBB" w14:textId="77777777" w:rsidR="00E044A8" w:rsidRPr="00FA535E" w:rsidRDefault="00E044A8" w:rsidP="00F404C6">
                    <w:pPr>
                      <w:spacing w:line="220" w:lineRule="exact"/>
                      <w:rPr>
                        <w:color w:val="39035E"/>
                        <w:lang w:val="de-DE"/>
                      </w:rPr>
                    </w:pP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848C1F3" wp14:editId="1F4052A2">
              <wp:simplePos x="0" y="0"/>
              <wp:positionH relativeFrom="margin">
                <wp:posOffset>2764155</wp:posOffset>
              </wp:positionH>
              <wp:positionV relativeFrom="margin">
                <wp:posOffset>-1285875</wp:posOffset>
              </wp:positionV>
              <wp:extent cx="1884680" cy="798195"/>
              <wp:effectExtent l="0" t="0" r="0" b="190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84680" cy="798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1E91D07" w14:textId="77777777" w:rsidR="00F404C6" w:rsidRPr="005D6946" w:rsidRDefault="00B524C7" w:rsidP="00F404C6">
                          <w:pPr>
                            <w:pStyle w:val="BalloonText"/>
                            <w:spacing w:line="220" w:lineRule="exact"/>
                            <w:rPr>
                              <w:rFonts w:ascii="Arial" w:hAnsi="Arial"/>
                              <w:b/>
                              <w:noProof/>
                              <w:color w:val="39035E"/>
                              <w:lang w:val="nl-NL"/>
                            </w:rPr>
                          </w:pPr>
                          <w:r w:rsidRPr="005D6946">
                            <w:rPr>
                              <w:rFonts w:ascii="Arial" w:hAnsi="Arial"/>
                              <w:b/>
                              <w:noProof/>
                              <w:color w:val="39035E"/>
                              <w:lang w:val="nl-NL"/>
                            </w:rPr>
                            <w:t>Bioven</w:t>
                          </w:r>
                          <w:r w:rsidR="005D6946" w:rsidRPr="005D6946">
                            <w:rPr>
                              <w:rFonts w:ascii="Arial" w:hAnsi="Arial"/>
                              <w:b/>
                              <w:noProof/>
                              <w:color w:val="39035E"/>
                              <w:lang w:val="nl-NL"/>
                            </w:rPr>
                            <w:t xml:space="preserve">tus </w:t>
                          </w:r>
                          <w:r w:rsidR="00FE70EA">
                            <w:rPr>
                              <w:rFonts w:ascii="Arial" w:hAnsi="Arial"/>
                              <w:b/>
                              <w:noProof/>
                              <w:color w:val="39035E"/>
                              <w:lang w:val="nl-NL"/>
                            </w:rPr>
                            <w:t>Germany</w:t>
                          </w:r>
                          <w:r w:rsidR="005D6946" w:rsidRPr="005D6946">
                            <w:rPr>
                              <w:rFonts w:ascii="Arial" w:hAnsi="Arial"/>
                              <w:b/>
                              <w:noProof/>
                              <w:color w:val="39035E"/>
                              <w:lang w:val="nl-NL"/>
                            </w:rPr>
                            <w:t xml:space="preserve"> GmbH</w:t>
                          </w:r>
                        </w:p>
                        <w:p w14:paraId="070B5F34" w14:textId="5878D3B1" w:rsidR="00694595" w:rsidRPr="00330845" w:rsidRDefault="005918DC" w:rsidP="00330845">
                          <w:pPr>
                            <w:pStyle w:val="BalloonText"/>
                            <w:spacing w:before="120" w:line="240" w:lineRule="exact"/>
                            <w:rPr>
                              <w:rFonts w:ascii="Arial" w:hAnsi="Arial"/>
                              <w:noProof/>
                              <w:color w:val="39035E"/>
                              <w:lang w:val="de-DE"/>
                            </w:rPr>
                          </w:pPr>
                          <w:r w:rsidRPr="00330845">
                            <w:rPr>
                              <w:rFonts w:ascii="Arial" w:hAnsi="Arial"/>
                              <w:noProof/>
                              <w:color w:val="39035E"/>
                              <w:lang w:val="de-DE"/>
                            </w:rPr>
                            <w:t>Paul-Gerhardt-Allee 50</w:t>
                          </w:r>
                        </w:p>
                        <w:p w14:paraId="5A4FF035" w14:textId="3F4B02DA" w:rsidR="00694595" w:rsidRPr="00330845" w:rsidRDefault="005918DC" w:rsidP="00330845">
                          <w:pPr>
                            <w:pStyle w:val="BalloonText"/>
                            <w:spacing w:line="240" w:lineRule="exact"/>
                            <w:rPr>
                              <w:rFonts w:ascii="Arial" w:hAnsi="Arial"/>
                              <w:noProof/>
                              <w:color w:val="39035E"/>
                              <w:lang w:val="de-DE"/>
                            </w:rPr>
                          </w:pPr>
                          <w:r w:rsidRPr="00330845">
                            <w:rPr>
                              <w:rFonts w:ascii="Arial" w:hAnsi="Arial"/>
                              <w:noProof/>
                              <w:color w:val="39035E"/>
                              <w:lang w:val="de-DE"/>
                            </w:rPr>
                            <w:t>81245</w:t>
                          </w:r>
                          <w:r w:rsidR="00694595" w:rsidRPr="00330845">
                            <w:rPr>
                              <w:rFonts w:ascii="Arial" w:hAnsi="Arial"/>
                              <w:noProof/>
                              <w:color w:val="39035E"/>
                              <w:lang w:val="de-DE"/>
                            </w:rPr>
                            <w:t xml:space="preserve"> </w:t>
                          </w:r>
                          <w:r w:rsidRPr="00330845">
                            <w:rPr>
                              <w:rFonts w:ascii="Arial" w:hAnsi="Arial"/>
                              <w:noProof/>
                              <w:color w:val="39035E"/>
                              <w:lang w:val="de-DE"/>
                            </w:rPr>
                            <w:t>München</w:t>
                          </w:r>
                        </w:p>
                        <w:p w14:paraId="05CD4CB8" w14:textId="186F4D44" w:rsidR="00E044A8" w:rsidRPr="00330845" w:rsidRDefault="005918DC" w:rsidP="00330845">
                          <w:pPr>
                            <w:spacing w:line="240" w:lineRule="exact"/>
                            <w:rPr>
                              <w:color w:val="39035E"/>
                              <w:sz w:val="18"/>
                              <w:szCs w:val="18"/>
                              <w:lang w:val="nl-NL"/>
                            </w:rPr>
                          </w:pPr>
                          <w:r w:rsidRPr="00330845">
                            <w:rPr>
                              <w:color w:val="39035E"/>
                              <w:sz w:val="18"/>
                              <w:szCs w:val="18"/>
                              <w:lang w:val="nl-NL"/>
                            </w:rPr>
                            <w:t>Germany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48C1F3" id="Text Box 2" o:spid="_x0000_s1027" type="#_x0000_t202" style="position:absolute;margin-left:217.65pt;margin-top:-101.25pt;width:148.4pt;height:62.8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" filled="f" stroked="f">
              <v:textbox>
                <w:txbxContent>
                  <w:p w14:paraId="21E91D07" w14:textId="77777777" w:rsidR="00F404C6" w:rsidRPr="005D6946" w:rsidRDefault="00B524C7" w:rsidP="00F404C6">
                    <w:pPr>
                      <w:pStyle w:val="BalloonText"/>
                      <w:spacing w:line="220" w:lineRule="exact"/>
                      <w:rPr>
                        <w:rFonts w:ascii="Arial" w:hAnsi="Arial"/>
                        <w:b/>
                        <w:noProof/>
                        <w:color w:val="39035E"/>
                        <w:lang w:val="nl-NL"/>
                      </w:rPr>
                    </w:pPr>
                    <w:r w:rsidRPr="005D6946">
                      <w:rPr>
                        <w:rFonts w:ascii="Arial" w:hAnsi="Arial"/>
                        <w:b/>
                        <w:noProof/>
                        <w:color w:val="39035E"/>
                        <w:lang w:val="nl-NL"/>
                      </w:rPr>
                      <w:t>Bioven</w:t>
                    </w:r>
                    <w:r w:rsidR="005D6946" w:rsidRPr="005D6946">
                      <w:rPr>
                        <w:rFonts w:ascii="Arial" w:hAnsi="Arial"/>
                        <w:b/>
                        <w:noProof/>
                        <w:color w:val="39035E"/>
                        <w:lang w:val="nl-NL"/>
                      </w:rPr>
                      <w:t xml:space="preserve">tus </w:t>
                    </w:r>
                    <w:r w:rsidR="00FE70EA">
                      <w:rPr>
                        <w:rFonts w:ascii="Arial" w:hAnsi="Arial"/>
                        <w:b/>
                        <w:noProof/>
                        <w:color w:val="39035E"/>
                        <w:lang w:val="nl-NL"/>
                      </w:rPr>
                      <w:t>Germany</w:t>
                    </w:r>
                    <w:r w:rsidR="005D6946" w:rsidRPr="005D6946">
                      <w:rPr>
                        <w:rFonts w:ascii="Arial" w:hAnsi="Arial"/>
                        <w:b/>
                        <w:noProof/>
                        <w:color w:val="39035E"/>
                        <w:lang w:val="nl-NL"/>
                      </w:rPr>
                      <w:t xml:space="preserve"> GmbH</w:t>
                    </w:r>
                  </w:p>
                  <w:p w14:paraId="070B5F34" w14:textId="5878D3B1" w:rsidR="00694595" w:rsidRPr="00330845" w:rsidRDefault="005918DC" w:rsidP="00330845">
                    <w:pPr>
                      <w:pStyle w:val="BalloonText"/>
                      <w:spacing w:before="120" w:line="240" w:lineRule="exact"/>
                      <w:rPr>
                        <w:rFonts w:ascii="Arial" w:hAnsi="Arial"/>
                        <w:noProof/>
                        <w:color w:val="39035E"/>
                        <w:lang w:val="de-DE"/>
                      </w:rPr>
                    </w:pPr>
                    <w:r w:rsidRPr="00330845">
                      <w:rPr>
                        <w:rFonts w:ascii="Arial" w:hAnsi="Arial"/>
                        <w:noProof/>
                        <w:color w:val="39035E"/>
                        <w:lang w:val="de-DE"/>
                      </w:rPr>
                      <w:t>Paul-Gerhardt-Allee 50</w:t>
                    </w:r>
                  </w:p>
                  <w:p w14:paraId="5A4FF035" w14:textId="3F4B02DA" w:rsidR="00694595" w:rsidRPr="00330845" w:rsidRDefault="005918DC" w:rsidP="00330845">
                    <w:pPr>
                      <w:pStyle w:val="BalloonText"/>
                      <w:spacing w:line="240" w:lineRule="exact"/>
                      <w:rPr>
                        <w:rFonts w:ascii="Arial" w:hAnsi="Arial"/>
                        <w:noProof/>
                        <w:color w:val="39035E"/>
                        <w:lang w:val="de-DE"/>
                      </w:rPr>
                    </w:pPr>
                    <w:r w:rsidRPr="00330845">
                      <w:rPr>
                        <w:rFonts w:ascii="Arial" w:hAnsi="Arial"/>
                        <w:noProof/>
                        <w:color w:val="39035E"/>
                        <w:lang w:val="de-DE"/>
                      </w:rPr>
                      <w:t>81245</w:t>
                    </w:r>
                    <w:r w:rsidR="00694595" w:rsidRPr="00330845">
                      <w:rPr>
                        <w:rFonts w:ascii="Arial" w:hAnsi="Arial"/>
                        <w:noProof/>
                        <w:color w:val="39035E"/>
                        <w:lang w:val="de-DE"/>
                      </w:rPr>
                      <w:t xml:space="preserve"> </w:t>
                    </w:r>
                    <w:r w:rsidRPr="00330845">
                      <w:rPr>
                        <w:rFonts w:ascii="Arial" w:hAnsi="Arial"/>
                        <w:noProof/>
                        <w:color w:val="39035E"/>
                        <w:lang w:val="de-DE"/>
                      </w:rPr>
                      <w:t>München</w:t>
                    </w:r>
                  </w:p>
                  <w:p w14:paraId="05CD4CB8" w14:textId="186F4D44" w:rsidR="00E044A8" w:rsidRPr="00330845" w:rsidRDefault="005918DC" w:rsidP="00330845">
                    <w:pPr>
                      <w:spacing w:line="240" w:lineRule="exact"/>
                      <w:rPr>
                        <w:color w:val="39035E"/>
                        <w:sz w:val="18"/>
                        <w:szCs w:val="18"/>
                        <w:lang w:val="nl-NL"/>
                      </w:rPr>
                    </w:pPr>
                    <w:r w:rsidRPr="00330845">
                      <w:rPr>
                        <w:color w:val="39035E"/>
                        <w:sz w:val="18"/>
                        <w:szCs w:val="18"/>
                        <w:lang w:val="nl-NL"/>
                      </w:rPr>
                      <w:t>Germany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AC59BD">
      <w:rPr>
        <w:noProof/>
        <w:lang w:val="nl-NL" w:eastAsia="nl-NL"/>
      </w:rPr>
      <w:drawing>
        <wp:anchor distT="0" distB="0" distL="114300" distR="114300" simplePos="0" relativeHeight="251662336" behindDoc="0" locked="0" layoutInCell="1" allowOverlap="1" wp14:anchorId="65CCD133" wp14:editId="70EB4353">
          <wp:simplePos x="0" y="0"/>
          <wp:positionH relativeFrom="margin">
            <wp:posOffset>-534670</wp:posOffset>
          </wp:positionH>
          <wp:positionV relativeFrom="margin">
            <wp:posOffset>-1283970</wp:posOffset>
          </wp:positionV>
          <wp:extent cx="2447290" cy="414020"/>
          <wp:effectExtent l="0" t="0" r="0" b="508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729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031A143" w14:textId="77777777" w:rsidR="00AC59BD" w:rsidRDefault="00AC59BD" w:rsidP="00E044A8">
    <w:pPr>
      <w:pStyle w:val="Header"/>
      <w:tabs>
        <w:tab w:val="clear" w:pos="4320"/>
        <w:tab w:val="clear" w:pos="8640"/>
      </w:tabs>
    </w:pPr>
  </w:p>
  <w:p w14:paraId="4B046094" w14:textId="77777777" w:rsidR="00AC59BD" w:rsidRDefault="00AC59BD" w:rsidP="00E044A8">
    <w:pPr>
      <w:pStyle w:val="Header"/>
      <w:tabs>
        <w:tab w:val="clear" w:pos="4320"/>
        <w:tab w:val="clear" w:pos="8640"/>
      </w:tabs>
    </w:pPr>
  </w:p>
  <w:p w14:paraId="01F9F46C" w14:textId="77777777" w:rsidR="00AC59BD" w:rsidRDefault="00AC59BD" w:rsidP="00E044A8">
    <w:pPr>
      <w:pStyle w:val="Header"/>
      <w:tabs>
        <w:tab w:val="clear" w:pos="4320"/>
        <w:tab w:val="clear" w:pos="8640"/>
      </w:tabs>
    </w:pPr>
  </w:p>
  <w:p w14:paraId="6D2280DD" w14:textId="77777777" w:rsidR="00AC59BD" w:rsidRDefault="00AC59BD" w:rsidP="00E044A8">
    <w:pPr>
      <w:pStyle w:val="Header"/>
      <w:tabs>
        <w:tab w:val="clear" w:pos="4320"/>
        <w:tab w:val="clear" w:pos="8640"/>
      </w:tabs>
    </w:pPr>
  </w:p>
  <w:p w14:paraId="5FB68FE1" w14:textId="77777777" w:rsidR="00E044A8" w:rsidRDefault="00E044A8" w:rsidP="00E044A8">
    <w:pPr>
      <w:pStyle w:val="Header"/>
      <w:tabs>
        <w:tab w:val="clear" w:pos="4320"/>
        <w:tab w:val="clear" w:pos="8640"/>
      </w:tabs>
    </w:pPr>
  </w:p>
  <w:p w14:paraId="79BA8360" w14:textId="77777777" w:rsidR="00E044A8" w:rsidRDefault="00E044A8" w:rsidP="003F380F">
    <w:pPr>
      <w:pStyle w:val="Header"/>
      <w:tabs>
        <w:tab w:val="clear" w:pos="8640"/>
        <w:tab w:val="right" w:pos="93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7AB"/>
    <w:rsid w:val="0005095D"/>
    <w:rsid w:val="000A1EA5"/>
    <w:rsid w:val="00121F29"/>
    <w:rsid w:val="0012470B"/>
    <w:rsid w:val="00161838"/>
    <w:rsid w:val="001647AB"/>
    <w:rsid w:val="001B705C"/>
    <w:rsid w:val="001E3D52"/>
    <w:rsid w:val="001E7A24"/>
    <w:rsid w:val="002717FB"/>
    <w:rsid w:val="002A3CC1"/>
    <w:rsid w:val="00330845"/>
    <w:rsid w:val="00396C1C"/>
    <w:rsid w:val="003B26F5"/>
    <w:rsid w:val="003F380F"/>
    <w:rsid w:val="004770B6"/>
    <w:rsid w:val="004E51D7"/>
    <w:rsid w:val="0051164B"/>
    <w:rsid w:val="00586236"/>
    <w:rsid w:val="005918DC"/>
    <w:rsid w:val="005C16CE"/>
    <w:rsid w:val="005D6946"/>
    <w:rsid w:val="00645A12"/>
    <w:rsid w:val="00670257"/>
    <w:rsid w:val="00694595"/>
    <w:rsid w:val="00724F95"/>
    <w:rsid w:val="0076376B"/>
    <w:rsid w:val="007B6B6A"/>
    <w:rsid w:val="00830C66"/>
    <w:rsid w:val="00856CCD"/>
    <w:rsid w:val="0089228D"/>
    <w:rsid w:val="00896E75"/>
    <w:rsid w:val="00911DB1"/>
    <w:rsid w:val="00997F70"/>
    <w:rsid w:val="009C293A"/>
    <w:rsid w:val="009C6EB0"/>
    <w:rsid w:val="009D0E0A"/>
    <w:rsid w:val="00A14511"/>
    <w:rsid w:val="00A14735"/>
    <w:rsid w:val="00A330ED"/>
    <w:rsid w:val="00A55B76"/>
    <w:rsid w:val="00A845C3"/>
    <w:rsid w:val="00A90F1E"/>
    <w:rsid w:val="00AC59BD"/>
    <w:rsid w:val="00B238D9"/>
    <w:rsid w:val="00B524C7"/>
    <w:rsid w:val="00B60E45"/>
    <w:rsid w:val="00B67EAD"/>
    <w:rsid w:val="00BA22B8"/>
    <w:rsid w:val="00BE6C18"/>
    <w:rsid w:val="00BF12ED"/>
    <w:rsid w:val="00C32B20"/>
    <w:rsid w:val="00C34B1C"/>
    <w:rsid w:val="00C701E3"/>
    <w:rsid w:val="00C937CE"/>
    <w:rsid w:val="00CA7B0E"/>
    <w:rsid w:val="00D362BB"/>
    <w:rsid w:val="00E044A8"/>
    <w:rsid w:val="00E22792"/>
    <w:rsid w:val="00E27ACB"/>
    <w:rsid w:val="00E34231"/>
    <w:rsid w:val="00E70FAC"/>
    <w:rsid w:val="00EB41EB"/>
    <w:rsid w:val="00EC5B81"/>
    <w:rsid w:val="00ED554E"/>
    <w:rsid w:val="00F02CD7"/>
    <w:rsid w:val="00F404C6"/>
    <w:rsid w:val="00F43445"/>
    <w:rsid w:val="00F43EF3"/>
    <w:rsid w:val="00FA535E"/>
    <w:rsid w:val="00FD599D"/>
    <w:rsid w:val="00FE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DF3D88"/>
  <w14:defaultImageDpi w14:val="300"/>
  <w15:docId w15:val="{681CAAF3-C587-48D1-BB00-314C3A7EA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line="30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8D9"/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183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1838"/>
  </w:style>
  <w:style w:type="paragraph" w:styleId="Footer">
    <w:name w:val="footer"/>
    <w:basedOn w:val="Normal"/>
    <w:link w:val="FooterChar"/>
    <w:uiPriority w:val="99"/>
    <w:unhideWhenUsed/>
    <w:rsid w:val="001618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1838"/>
  </w:style>
  <w:style w:type="paragraph" w:styleId="BalloonText">
    <w:name w:val="Balloon Text"/>
    <w:basedOn w:val="Normal"/>
    <w:link w:val="BalloonTextChar"/>
    <w:uiPriority w:val="99"/>
    <w:semiHidden/>
    <w:unhideWhenUsed/>
    <w:rsid w:val="00161838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838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3F38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v1690\OneDrive%20-%20Bioventus\Desktop\Letterhead%20German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3C7B5739F02B48B139AAD7C370F779" ma:contentTypeVersion="19" ma:contentTypeDescription="Create a new document." ma:contentTypeScope="" ma:versionID="368302291e3d0b65288a27a01bf7daee">
  <xsd:schema xmlns:xsd="http://www.w3.org/2001/XMLSchema" xmlns:xs="http://www.w3.org/2001/XMLSchema" xmlns:p="http://schemas.microsoft.com/office/2006/metadata/properties" xmlns:ns2="f154f173-26c4-4ae4-84a2-b785fc4f6833" xmlns:ns3="cc19cc87-f509-4b98-9b29-f2ddd69d46c5" targetNamespace="http://schemas.microsoft.com/office/2006/metadata/properties" ma:root="true" ma:fieldsID="1a626526b93df3d316675dc99822e8d3" ns2:_="" ns3:_="">
    <xsd:import namespace="f154f173-26c4-4ae4-84a2-b785fc4f6833"/>
    <xsd:import namespace="cc19cc87-f509-4b98-9b29-f2ddd69d46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4f173-26c4-4ae4-84a2-b785fc4f68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12082d89-bda0-4103-9646-57908f60fb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19cc87-f509-4b98-9b29-f2ddd69d46c5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a342b20-9217-4bbb-a346-15464f42017a}" ma:internalName="TaxCatchAll" ma:showField="CatchAllData" ma:web="cc19cc87-f509-4b98-9b29-f2ddd69d46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19cc87-f509-4b98-9b29-f2ddd69d46c5" xsi:nil="true"/>
    <lcf76f155ced4ddcb4097134ff3c332f xmlns="f154f173-26c4-4ae4-84a2-b785fc4f68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167AF4-A3A0-456A-98A7-53BD850423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1BCC69-12FA-4FE4-A267-406FBE4B2DDE}"/>
</file>

<file path=customXml/itemProps3.xml><?xml version="1.0" encoding="utf-8"?>
<ds:datastoreItem xmlns:ds="http://schemas.openxmlformats.org/officeDocument/2006/customXml" ds:itemID="{CFC74E8E-166F-4D92-933A-2D51E98DEDF2}"/>
</file>

<file path=customXml/itemProps4.xml><?xml version="1.0" encoding="utf-8"?>
<ds:datastoreItem xmlns:ds="http://schemas.openxmlformats.org/officeDocument/2006/customXml" ds:itemID="{AEF38C11-D9FE-45BE-8E1A-C3EBD869A66F}"/>
</file>

<file path=docProps/app.xml><?xml version="1.0" encoding="utf-8"?>
<Properties xmlns="http://schemas.openxmlformats.org/officeDocument/2006/extended-properties" xmlns:vt="http://schemas.openxmlformats.org/officeDocument/2006/docPropsVTypes">
  <Template>Letterhead Germany</Template>
  <TotalTime>2</TotalTime>
  <Pages>1</Pages>
  <Words>1</Words>
  <Characters>12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Brand Institute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 Petrie</dc:creator>
  <cp:lastModifiedBy>Scott Petrie</cp:lastModifiedBy>
  <cp:revision>2</cp:revision>
  <cp:lastPrinted>2012-05-04T14:34:00Z</cp:lastPrinted>
  <dcterms:created xsi:type="dcterms:W3CDTF">2026-06-23T12:57:00Z</dcterms:created>
  <dcterms:modified xsi:type="dcterms:W3CDTF">2026-06-23T12:57:00Z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2de5f9-2999-487c-8150-cb5b1c8566f8_Enabled">
    <vt:lpwstr>true</vt:lpwstr>
  </property>
  <property fmtid="{D5CDD505-2E9C-101B-9397-08002B2CF9AE}" pid="3" name="MSIP_Label_632de5f9-2999-487c-8150-cb5b1c8566f8_SetDate">
    <vt:lpwstr>2024-10-23T11:23:53Z</vt:lpwstr>
  </property>
  <property fmtid="{D5CDD505-2E9C-101B-9397-08002B2CF9AE}" pid="4" name="MSIP_Label_632de5f9-2999-487c-8150-cb5b1c8566f8_Method">
    <vt:lpwstr>Standard</vt:lpwstr>
  </property>
  <property fmtid="{D5CDD505-2E9C-101B-9397-08002B2CF9AE}" pid="5" name="MSIP_Label_632de5f9-2999-487c-8150-cb5b1c8566f8_Name">
    <vt:lpwstr>defa4170-0d19-0005-0004-bc88714345d2</vt:lpwstr>
  </property>
  <property fmtid="{D5CDD505-2E9C-101B-9397-08002B2CF9AE}" pid="6" name="MSIP_Label_632de5f9-2999-487c-8150-cb5b1c8566f8_SiteId">
    <vt:lpwstr>1fe37436-453e-49b8-8919-a5326c04617c</vt:lpwstr>
  </property>
  <property fmtid="{D5CDD505-2E9C-101B-9397-08002B2CF9AE}" pid="7" name="MSIP_Label_632de5f9-2999-487c-8150-cb5b1c8566f8_ActionId">
    <vt:lpwstr>7fd77c93-c3a4-4a21-8a5f-f83ec14cf6dc</vt:lpwstr>
  </property>
  <property fmtid="{D5CDD505-2E9C-101B-9397-08002B2CF9AE}" pid="8" name="MSIP_Label_632de5f9-2999-487c-8150-cb5b1c8566f8_ContentBits">
    <vt:lpwstr>0</vt:lpwstr>
  </property>
  <property fmtid="{D5CDD505-2E9C-101B-9397-08002B2CF9AE}" pid="9" name="ContentTypeId">
    <vt:lpwstr>0x010100693C7B5739F02B48B139AAD7C370F779</vt:lpwstr>
  </property>
</Properties>
</file>