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1C1AF" w14:textId="77777777" w:rsidR="00BA22B8" w:rsidRDefault="00ED554E" w:rsidP="00B238D9">
      <w:r>
        <w:t>Start Here:</w:t>
      </w:r>
    </w:p>
    <w:p w14:paraId="4D703B34" w14:textId="77777777" w:rsidR="00AC59BD" w:rsidRPr="00ED554E" w:rsidRDefault="00AC59BD" w:rsidP="00B238D9"/>
    <w:sectPr w:rsidR="00AC59BD" w:rsidRPr="00ED554E" w:rsidSect="00B67E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260" w:right="1440" w:bottom="1440" w:left="17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E497" w14:textId="77777777" w:rsidR="004A2408" w:rsidRDefault="004A2408" w:rsidP="00161838">
      <w:r>
        <w:separator/>
      </w:r>
    </w:p>
  </w:endnote>
  <w:endnote w:type="continuationSeparator" w:id="0">
    <w:p w14:paraId="5652A4B0" w14:textId="77777777" w:rsidR="004A2408" w:rsidRDefault="004A2408" w:rsidP="0016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9755" w14:textId="77777777" w:rsidR="00694595" w:rsidRDefault="006945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60BF5" w14:textId="77777777" w:rsidR="00694595" w:rsidRDefault="006945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A51B" w14:textId="77777777" w:rsidR="00CF1077" w:rsidRPr="00CF1077" w:rsidRDefault="00CF1077" w:rsidP="00CF1077">
    <w:pPr>
      <w:pStyle w:val="Footer"/>
      <w:jc w:val="center"/>
      <w:rPr>
        <w:color w:val="808080" w:themeColor="background1" w:themeShade="80"/>
        <w:sz w:val="18"/>
        <w:szCs w:val="18"/>
      </w:rPr>
    </w:pPr>
    <w:r w:rsidRPr="00CF1077">
      <w:rPr>
        <w:color w:val="808080" w:themeColor="background1" w:themeShade="80"/>
        <w:sz w:val="18"/>
        <w:szCs w:val="18"/>
      </w:rPr>
      <w:t>Registered Office Address: 1 Blossom Yard, London E1 6RS</w:t>
    </w:r>
  </w:p>
  <w:p w14:paraId="137B5F4C" w14:textId="12DED7EF" w:rsidR="00C701E3" w:rsidRPr="00CF1077" w:rsidRDefault="00CF1077" w:rsidP="00AA6F04">
    <w:pPr>
      <w:pStyle w:val="Footer"/>
      <w:spacing w:line="240" w:lineRule="auto"/>
      <w:jc w:val="center"/>
      <w:rPr>
        <w:color w:val="808080" w:themeColor="background1" w:themeShade="80"/>
        <w:sz w:val="18"/>
        <w:szCs w:val="18"/>
      </w:rPr>
    </w:pPr>
    <w:r w:rsidRPr="00CF1077">
      <w:rPr>
        <w:color w:val="808080" w:themeColor="background1" w:themeShade="80"/>
        <w:sz w:val="18"/>
        <w:szCs w:val="18"/>
      </w:rPr>
      <w:t>Registered in England and Wales with Company Number: 08369233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9EE4B" w14:textId="77777777" w:rsidR="004A2408" w:rsidRDefault="004A2408" w:rsidP="00161838">
      <w:r>
        <w:separator/>
      </w:r>
    </w:p>
  </w:footnote>
  <w:footnote w:type="continuationSeparator" w:id="0">
    <w:p w14:paraId="1835ACF9" w14:textId="77777777" w:rsidR="004A2408" w:rsidRDefault="004A2408" w:rsidP="00161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A2567" w14:textId="77777777" w:rsidR="00694595" w:rsidRDefault="006945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AB16" w14:textId="77777777" w:rsidR="00C32B20" w:rsidRPr="00E044A8" w:rsidRDefault="00C32B20" w:rsidP="00161838">
    <w:pPr>
      <w:pStyle w:val="Header"/>
      <w:tabs>
        <w:tab w:val="clear" w:pos="43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ACE9" w14:textId="0A32AEFB" w:rsidR="00AC59BD" w:rsidRDefault="00934F78" w:rsidP="00E044A8">
    <w:pPr>
      <w:pStyle w:val="Header"/>
      <w:tabs>
        <w:tab w:val="clear" w:pos="4320"/>
        <w:tab w:val="clear" w:pos="8640"/>
      </w:tabs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B75DCA2" wp14:editId="16422C90">
              <wp:simplePos x="0" y="0"/>
              <wp:positionH relativeFrom="margin">
                <wp:posOffset>4364355</wp:posOffset>
              </wp:positionH>
              <wp:positionV relativeFrom="margin">
                <wp:posOffset>-1285875</wp:posOffset>
              </wp:positionV>
              <wp:extent cx="0" cy="581025"/>
              <wp:effectExtent l="0" t="0" r="38100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81025"/>
                      </a:xfrm>
                      <a:prstGeom prst="line">
                        <a:avLst/>
                      </a:prstGeom>
                      <a:ln w="10160">
                        <a:solidFill>
                          <a:srgbClr val="AA4512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F19B74" id="Straight Connector 1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343.65pt,-101.25pt" to="343.65pt,-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" strokecolor="#aa4512" strokeweight=".8pt">
              <w10:wrap anchorx="margin" anchory="margin"/>
            </v:lin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840309" wp14:editId="1DE6CB28">
              <wp:simplePos x="0" y="0"/>
              <wp:positionH relativeFrom="margin">
                <wp:posOffset>4400550</wp:posOffset>
              </wp:positionH>
              <wp:positionV relativeFrom="margin">
                <wp:posOffset>-1287780</wp:posOffset>
              </wp:positionV>
              <wp:extent cx="1985010" cy="50355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B29041" w14:textId="7BC901FC" w:rsidR="000A0F11" w:rsidRPr="000A0F11" w:rsidRDefault="000A0F11" w:rsidP="000A0F11">
                          <w:pPr>
                            <w:spacing w:line="220" w:lineRule="exact"/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</w:pPr>
                          <w:r w:rsidRPr="00934F78">
                            <w:rPr>
                              <w:rFonts w:cs="Lucida Grande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T</w:t>
                          </w:r>
                          <w:r w:rsidR="00934F78" w:rsidRPr="00934F78">
                            <w:rPr>
                              <w:rFonts w:cs="Lucida Grande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:</w:t>
                          </w:r>
                          <w:r w:rsidRPr="000A0F11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 xml:space="preserve"> 00800 – 02040608 (toll free)</w:t>
                          </w:r>
                        </w:p>
                        <w:p w14:paraId="22E5A508" w14:textId="4A1BABE2" w:rsidR="0098410C" w:rsidRPr="0098410C" w:rsidRDefault="00934F78" w:rsidP="0098410C">
                          <w:pPr>
                            <w:spacing w:line="220" w:lineRule="exact"/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</w:pPr>
                          <w:r w:rsidRPr="00934F78">
                            <w:rPr>
                              <w:rFonts w:cs="Lucida Grande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W:</w:t>
                          </w:r>
                          <w:r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="0098410C" w:rsidRPr="0098410C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Bioventus.com</w:t>
                          </w:r>
                        </w:p>
                        <w:p w14:paraId="35EF3AB1" w14:textId="77777777" w:rsidR="00E044A8" w:rsidRPr="0098410C" w:rsidRDefault="00E044A8" w:rsidP="00F404C6">
                          <w:pPr>
                            <w:spacing w:line="220" w:lineRule="exact"/>
                            <w:rPr>
                              <w:color w:val="39035E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403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6.5pt;margin-top:-101.4pt;width:156.3pt;height:39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" filled="f" stroked="f">
              <v:textbox>
                <w:txbxContent>
                  <w:p w14:paraId="59B29041" w14:textId="7BC901FC" w:rsidR="000A0F11" w:rsidRPr="000A0F11" w:rsidRDefault="000A0F11" w:rsidP="000A0F11">
                    <w:pPr>
                      <w:spacing w:line="220" w:lineRule="exact"/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  <w:lang w:val="de-DE"/>
                      </w:rPr>
                    </w:pPr>
                    <w:r w:rsidRPr="00934F78">
                      <w:rPr>
                        <w:rFonts w:cs="Lucida Grande"/>
                        <w:b/>
                        <w:bCs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T</w:t>
                    </w:r>
                    <w:r w:rsidR="00934F78" w:rsidRPr="00934F78">
                      <w:rPr>
                        <w:rFonts w:cs="Lucida Grande"/>
                        <w:b/>
                        <w:bCs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:</w:t>
                    </w:r>
                    <w:r w:rsidRPr="000A0F11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 xml:space="preserve"> 00800 – 02040608 (toll free)</w:t>
                    </w:r>
                  </w:p>
                  <w:p w14:paraId="22E5A508" w14:textId="4A1BABE2" w:rsidR="0098410C" w:rsidRPr="0098410C" w:rsidRDefault="00934F78" w:rsidP="0098410C">
                    <w:pPr>
                      <w:spacing w:line="220" w:lineRule="exact"/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  <w:lang w:val="de-DE"/>
                      </w:rPr>
                    </w:pPr>
                    <w:r w:rsidRPr="00934F78">
                      <w:rPr>
                        <w:rFonts w:cs="Lucida Grande"/>
                        <w:b/>
                        <w:bCs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W:</w:t>
                    </w:r>
                    <w:r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="0098410C" w:rsidRPr="0098410C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Bioventus.com</w:t>
                    </w:r>
                  </w:p>
                  <w:p w14:paraId="35EF3AB1" w14:textId="77777777" w:rsidR="00E044A8" w:rsidRPr="0098410C" w:rsidRDefault="00E044A8" w:rsidP="00F404C6">
                    <w:pPr>
                      <w:spacing w:line="220" w:lineRule="exact"/>
                      <w:rPr>
                        <w:color w:val="39035E"/>
                        <w:lang w:val="de-DE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0789CC" wp14:editId="556F9771">
              <wp:simplePos x="0" y="0"/>
              <wp:positionH relativeFrom="margin">
                <wp:posOffset>3093720</wp:posOffset>
              </wp:positionH>
              <wp:positionV relativeFrom="margin">
                <wp:posOffset>-1285875</wp:posOffset>
              </wp:positionV>
              <wp:extent cx="1884680" cy="798195"/>
              <wp:effectExtent l="0" t="0" r="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4680" cy="798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BF0B42" w14:textId="77777777" w:rsidR="00F404C6" w:rsidRPr="005D6946" w:rsidRDefault="00B524C7" w:rsidP="00F404C6">
                          <w:pPr>
                            <w:pStyle w:val="BalloonText"/>
                            <w:spacing w:line="220" w:lineRule="exact"/>
                            <w:rPr>
                              <w:rFonts w:ascii="Arial" w:hAnsi="Arial"/>
                              <w:b/>
                              <w:noProof/>
                              <w:color w:val="39035E"/>
                              <w:lang w:val="nl-NL"/>
                            </w:rPr>
                          </w:pPr>
                          <w:r w:rsidRPr="005D6946">
                            <w:rPr>
                              <w:rFonts w:ascii="Arial" w:hAnsi="Arial"/>
                              <w:b/>
                              <w:noProof/>
                              <w:color w:val="39035E"/>
                              <w:lang w:val="nl-NL"/>
                            </w:rPr>
                            <w:t>Bioven</w:t>
                          </w:r>
                          <w:r w:rsidR="005D6946" w:rsidRPr="005D6946">
                            <w:rPr>
                              <w:rFonts w:ascii="Arial" w:hAnsi="Arial"/>
                              <w:b/>
                              <w:noProof/>
                              <w:color w:val="39035E"/>
                              <w:lang w:val="nl-NL"/>
                            </w:rPr>
                            <w:t xml:space="preserve">tus </w:t>
                          </w:r>
                          <w:r w:rsidR="00D07323">
                            <w:rPr>
                              <w:rFonts w:ascii="Arial" w:hAnsi="Arial"/>
                              <w:b/>
                              <w:noProof/>
                              <w:color w:val="39035E"/>
                              <w:lang w:val="nl-NL"/>
                            </w:rPr>
                            <w:t>UK LTD</w:t>
                          </w:r>
                        </w:p>
                        <w:p w14:paraId="791FC953" w14:textId="77777777" w:rsidR="00694595" w:rsidRDefault="00D07323" w:rsidP="00934F78">
                          <w:pPr>
                            <w:pStyle w:val="BalloonText"/>
                            <w:spacing w:before="120" w:line="240" w:lineRule="exact"/>
                            <w:rPr>
                              <w:rFonts w:ascii="Arial" w:hAnsi="Arial"/>
                              <w:noProof/>
                              <w:color w:val="39035E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color w:val="39035E"/>
                            </w:rPr>
                            <w:t>1 Blossom Yard</w:t>
                          </w:r>
                        </w:p>
                        <w:p w14:paraId="537B7A00" w14:textId="77777777" w:rsidR="00694595" w:rsidRDefault="00D07323" w:rsidP="00934F78">
                          <w:pPr>
                            <w:pStyle w:val="BalloonText"/>
                            <w:spacing w:line="240" w:lineRule="exact"/>
                            <w:rPr>
                              <w:rFonts w:ascii="Arial" w:hAnsi="Arial"/>
                              <w:noProof/>
                              <w:color w:val="39035E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color w:val="39035E"/>
                            </w:rPr>
                            <w:t>London E1 6RS</w:t>
                          </w:r>
                        </w:p>
                        <w:p w14:paraId="43042DCA" w14:textId="77777777" w:rsidR="00E044A8" w:rsidRPr="00934F78" w:rsidRDefault="00D07323" w:rsidP="00934F78">
                          <w:pPr>
                            <w:spacing w:line="240" w:lineRule="exact"/>
                            <w:rPr>
                              <w:color w:val="39035E"/>
                              <w:sz w:val="18"/>
                              <w:szCs w:val="18"/>
                              <w:lang w:val="nl-NL"/>
                            </w:rPr>
                          </w:pPr>
                          <w:r w:rsidRPr="00934F78">
                            <w:rPr>
                              <w:color w:val="39035E"/>
                              <w:sz w:val="18"/>
                              <w:szCs w:val="18"/>
                              <w:lang w:val="nl-NL"/>
                            </w:rPr>
                            <w:t>UK</w:t>
                          </w:r>
                        </w:p>
                        <w:p w14:paraId="0B17D13D" w14:textId="77777777" w:rsidR="00934F78" w:rsidRPr="00A90F1E" w:rsidRDefault="00934F78" w:rsidP="00934F78">
                          <w:pPr>
                            <w:spacing w:line="240" w:lineRule="exact"/>
                            <w:rPr>
                              <w:color w:val="39035E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0789CC" id="Text Box 2" o:spid="_x0000_s1027" type="#_x0000_t202" style="position:absolute;margin-left:243.6pt;margin-top:-101.25pt;width:148.4pt;height:62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" filled="f" stroked="f">
              <v:textbox>
                <w:txbxContent>
                  <w:p w14:paraId="61BF0B42" w14:textId="77777777" w:rsidR="00F404C6" w:rsidRPr="005D6946" w:rsidRDefault="00B524C7" w:rsidP="00F404C6">
                    <w:pPr>
                      <w:pStyle w:val="BalloonText"/>
                      <w:spacing w:line="220" w:lineRule="exact"/>
                      <w:rPr>
                        <w:rFonts w:ascii="Arial" w:hAnsi="Arial"/>
                        <w:b/>
                        <w:noProof/>
                        <w:color w:val="39035E"/>
                        <w:lang w:val="nl-NL"/>
                      </w:rPr>
                    </w:pPr>
                    <w:r w:rsidRPr="005D6946">
                      <w:rPr>
                        <w:rFonts w:ascii="Arial" w:hAnsi="Arial"/>
                        <w:b/>
                        <w:noProof/>
                        <w:color w:val="39035E"/>
                        <w:lang w:val="nl-NL"/>
                      </w:rPr>
                      <w:t>Bioven</w:t>
                    </w:r>
                    <w:r w:rsidR="005D6946" w:rsidRPr="005D6946">
                      <w:rPr>
                        <w:rFonts w:ascii="Arial" w:hAnsi="Arial"/>
                        <w:b/>
                        <w:noProof/>
                        <w:color w:val="39035E"/>
                        <w:lang w:val="nl-NL"/>
                      </w:rPr>
                      <w:t xml:space="preserve">tus </w:t>
                    </w:r>
                    <w:r w:rsidR="00D07323">
                      <w:rPr>
                        <w:rFonts w:ascii="Arial" w:hAnsi="Arial"/>
                        <w:b/>
                        <w:noProof/>
                        <w:color w:val="39035E"/>
                        <w:lang w:val="nl-NL"/>
                      </w:rPr>
                      <w:t>UK LTD</w:t>
                    </w:r>
                  </w:p>
                  <w:p w14:paraId="791FC953" w14:textId="77777777" w:rsidR="00694595" w:rsidRDefault="00D07323" w:rsidP="00934F78">
                    <w:pPr>
                      <w:pStyle w:val="BalloonText"/>
                      <w:spacing w:before="120" w:line="240" w:lineRule="exact"/>
                      <w:rPr>
                        <w:rFonts w:ascii="Arial" w:hAnsi="Arial"/>
                        <w:noProof/>
                        <w:color w:val="39035E"/>
                      </w:rPr>
                    </w:pPr>
                    <w:r>
                      <w:rPr>
                        <w:rFonts w:ascii="Arial" w:hAnsi="Arial"/>
                        <w:noProof/>
                        <w:color w:val="39035E"/>
                      </w:rPr>
                      <w:t>1 Blossom Yard</w:t>
                    </w:r>
                  </w:p>
                  <w:p w14:paraId="537B7A00" w14:textId="77777777" w:rsidR="00694595" w:rsidRDefault="00D07323" w:rsidP="00934F78">
                    <w:pPr>
                      <w:pStyle w:val="BalloonText"/>
                      <w:spacing w:line="240" w:lineRule="exact"/>
                      <w:rPr>
                        <w:rFonts w:ascii="Arial" w:hAnsi="Arial"/>
                        <w:noProof/>
                        <w:color w:val="39035E"/>
                      </w:rPr>
                    </w:pPr>
                    <w:r>
                      <w:rPr>
                        <w:rFonts w:ascii="Arial" w:hAnsi="Arial"/>
                        <w:noProof/>
                        <w:color w:val="39035E"/>
                      </w:rPr>
                      <w:t>London E1 6RS</w:t>
                    </w:r>
                  </w:p>
                  <w:p w14:paraId="43042DCA" w14:textId="77777777" w:rsidR="00E044A8" w:rsidRPr="00934F78" w:rsidRDefault="00D07323" w:rsidP="00934F78">
                    <w:pPr>
                      <w:spacing w:line="240" w:lineRule="exact"/>
                      <w:rPr>
                        <w:color w:val="39035E"/>
                        <w:sz w:val="18"/>
                        <w:szCs w:val="18"/>
                        <w:lang w:val="nl-NL"/>
                      </w:rPr>
                    </w:pPr>
                    <w:r w:rsidRPr="00934F78">
                      <w:rPr>
                        <w:color w:val="39035E"/>
                        <w:sz w:val="18"/>
                        <w:szCs w:val="18"/>
                        <w:lang w:val="nl-NL"/>
                      </w:rPr>
                      <w:t>UK</w:t>
                    </w:r>
                  </w:p>
                  <w:p w14:paraId="0B17D13D" w14:textId="77777777" w:rsidR="00934F78" w:rsidRPr="00A90F1E" w:rsidRDefault="00934F78" w:rsidP="00934F78">
                    <w:pPr>
                      <w:spacing w:line="240" w:lineRule="exact"/>
                      <w:rPr>
                        <w:color w:val="39035E"/>
                        <w:lang w:val="nl-NL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AC59BD"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40769E31" wp14:editId="12D4A7B2">
          <wp:simplePos x="0" y="0"/>
          <wp:positionH relativeFrom="margin">
            <wp:posOffset>-534670</wp:posOffset>
          </wp:positionH>
          <wp:positionV relativeFrom="margin">
            <wp:posOffset>-1283970</wp:posOffset>
          </wp:positionV>
          <wp:extent cx="2447290" cy="414020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29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255AC8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5B189979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59C4A999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68AB28F9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094FC2DC" w14:textId="77777777" w:rsidR="00E044A8" w:rsidRDefault="00E044A8" w:rsidP="00E044A8">
    <w:pPr>
      <w:pStyle w:val="Header"/>
      <w:tabs>
        <w:tab w:val="clear" w:pos="4320"/>
        <w:tab w:val="clear" w:pos="8640"/>
      </w:tabs>
    </w:pPr>
  </w:p>
  <w:p w14:paraId="53F322B3" w14:textId="77777777" w:rsidR="00E044A8" w:rsidRDefault="00E044A8" w:rsidP="003F380F">
    <w:pPr>
      <w:pStyle w:val="Header"/>
      <w:tabs>
        <w:tab w:val="clear" w:pos="864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40"/>
    <w:rsid w:val="0005095D"/>
    <w:rsid w:val="000865AC"/>
    <w:rsid w:val="000A0F11"/>
    <w:rsid w:val="000A1EA5"/>
    <w:rsid w:val="00121F29"/>
    <w:rsid w:val="0012470B"/>
    <w:rsid w:val="001340EC"/>
    <w:rsid w:val="00161838"/>
    <w:rsid w:val="001B705C"/>
    <w:rsid w:val="001E7A24"/>
    <w:rsid w:val="002717FB"/>
    <w:rsid w:val="002A3CC1"/>
    <w:rsid w:val="002E4FF2"/>
    <w:rsid w:val="00396C1C"/>
    <w:rsid w:val="003E4A7D"/>
    <w:rsid w:val="003F380F"/>
    <w:rsid w:val="004770B6"/>
    <w:rsid w:val="004A2408"/>
    <w:rsid w:val="004E51D7"/>
    <w:rsid w:val="0051164B"/>
    <w:rsid w:val="00586236"/>
    <w:rsid w:val="005D6946"/>
    <w:rsid w:val="00645A12"/>
    <w:rsid w:val="00670257"/>
    <w:rsid w:val="00694595"/>
    <w:rsid w:val="00701840"/>
    <w:rsid w:val="00724F95"/>
    <w:rsid w:val="007279CB"/>
    <w:rsid w:val="0076376B"/>
    <w:rsid w:val="007B6B6A"/>
    <w:rsid w:val="00830C66"/>
    <w:rsid w:val="00856CCD"/>
    <w:rsid w:val="00896E75"/>
    <w:rsid w:val="00911DB1"/>
    <w:rsid w:val="00934F78"/>
    <w:rsid w:val="0098410C"/>
    <w:rsid w:val="00997F70"/>
    <w:rsid w:val="009C293A"/>
    <w:rsid w:val="009C6EB0"/>
    <w:rsid w:val="009D0E0A"/>
    <w:rsid w:val="00A14511"/>
    <w:rsid w:val="00A14735"/>
    <w:rsid w:val="00A330ED"/>
    <w:rsid w:val="00A55B76"/>
    <w:rsid w:val="00A845C3"/>
    <w:rsid w:val="00A90F1E"/>
    <w:rsid w:val="00A92315"/>
    <w:rsid w:val="00AA6F04"/>
    <w:rsid w:val="00AC59BD"/>
    <w:rsid w:val="00B238D9"/>
    <w:rsid w:val="00B524C7"/>
    <w:rsid w:val="00B60E45"/>
    <w:rsid w:val="00B67EAD"/>
    <w:rsid w:val="00BA22B8"/>
    <w:rsid w:val="00BE6C18"/>
    <w:rsid w:val="00BF12ED"/>
    <w:rsid w:val="00C32B20"/>
    <w:rsid w:val="00C34B1C"/>
    <w:rsid w:val="00C41F7E"/>
    <w:rsid w:val="00C701E3"/>
    <w:rsid w:val="00C937CE"/>
    <w:rsid w:val="00CF1077"/>
    <w:rsid w:val="00D07323"/>
    <w:rsid w:val="00E044A8"/>
    <w:rsid w:val="00E22792"/>
    <w:rsid w:val="00E27ACB"/>
    <w:rsid w:val="00EB41EB"/>
    <w:rsid w:val="00EC5B81"/>
    <w:rsid w:val="00ED554E"/>
    <w:rsid w:val="00F02CD7"/>
    <w:rsid w:val="00F404C6"/>
    <w:rsid w:val="00FE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A00063"/>
  <w14:defaultImageDpi w14:val="300"/>
  <w15:docId w15:val="{AAF8652A-03E5-495C-9950-057AF230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D9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838"/>
  </w:style>
  <w:style w:type="paragraph" w:styleId="Footer">
    <w:name w:val="footer"/>
    <w:basedOn w:val="Normal"/>
    <w:link w:val="Foot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838"/>
  </w:style>
  <w:style w:type="paragraph" w:styleId="BalloonText">
    <w:name w:val="Balloon Text"/>
    <w:basedOn w:val="Normal"/>
    <w:link w:val="BalloonTextChar"/>
    <w:uiPriority w:val="99"/>
    <w:semiHidden/>
    <w:unhideWhenUsed/>
    <w:rsid w:val="001618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83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F3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v1690\OneDrive%20-%20Bioventus\Desktop\Letterhead%20U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C7B5739F02B48B139AAD7C370F779" ma:contentTypeVersion="19" ma:contentTypeDescription="Create a new document." ma:contentTypeScope="" ma:versionID="368302291e3d0b65288a27a01bf7daee">
  <xsd:schema xmlns:xsd="http://www.w3.org/2001/XMLSchema" xmlns:xs="http://www.w3.org/2001/XMLSchema" xmlns:p="http://schemas.microsoft.com/office/2006/metadata/properties" xmlns:ns2="f154f173-26c4-4ae4-84a2-b785fc4f6833" xmlns:ns3="cc19cc87-f509-4b98-9b29-f2ddd69d46c5" targetNamespace="http://schemas.microsoft.com/office/2006/metadata/properties" ma:root="true" ma:fieldsID="1a626526b93df3d316675dc99822e8d3" ns2:_="" ns3:_="">
    <xsd:import namespace="f154f173-26c4-4ae4-84a2-b785fc4f6833"/>
    <xsd:import namespace="cc19cc87-f509-4b98-9b29-f2ddd69d4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4f173-26c4-4ae4-84a2-b785fc4f6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2082d89-bda0-4103-9646-57908f60f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9cc87-f509-4b98-9b29-f2ddd69d46c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a342b20-9217-4bbb-a346-15464f42017a}" ma:internalName="TaxCatchAll" ma:showField="CatchAllData" ma:web="cc19cc87-f509-4b98-9b29-f2ddd69d4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19cc87-f509-4b98-9b29-f2ddd69d46c5" xsi:nil="true"/>
    <lcf76f155ced4ddcb4097134ff3c332f xmlns="f154f173-26c4-4ae4-84a2-b785fc4f68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167AF4-A3A0-456A-98A7-53BD850423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F52CA-935D-4140-8C47-28C3020C6C43}"/>
</file>

<file path=customXml/itemProps3.xml><?xml version="1.0" encoding="utf-8"?>
<ds:datastoreItem xmlns:ds="http://schemas.openxmlformats.org/officeDocument/2006/customXml" ds:itemID="{0946A010-19C9-4F3C-B09F-93911ADBA9C8}"/>
</file>

<file path=customXml/itemProps4.xml><?xml version="1.0" encoding="utf-8"?>
<ds:datastoreItem xmlns:ds="http://schemas.openxmlformats.org/officeDocument/2006/customXml" ds:itemID="{619D6344-B739-4966-9592-9EB76DFF8789}"/>
</file>

<file path=docProps/app.xml><?xml version="1.0" encoding="utf-8"?>
<Properties xmlns="http://schemas.openxmlformats.org/officeDocument/2006/extended-properties" xmlns:vt="http://schemas.openxmlformats.org/officeDocument/2006/docPropsVTypes">
  <Template>Letterhead UK</Template>
  <TotalTime>8</TotalTime>
  <Pages>1</Pages>
  <Words>1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 Institute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Petrie</dc:creator>
  <cp:lastModifiedBy>Scott Petrie</cp:lastModifiedBy>
  <cp:revision>2</cp:revision>
  <cp:lastPrinted>2012-05-04T14:34:00Z</cp:lastPrinted>
  <dcterms:created xsi:type="dcterms:W3CDTF">2026-06-23T12:54:00Z</dcterms:created>
  <dcterms:modified xsi:type="dcterms:W3CDTF">2026-06-23T12:54:00Z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2de5f9-2999-487c-8150-cb5b1c8566f8_Enabled">
    <vt:lpwstr>true</vt:lpwstr>
  </property>
  <property fmtid="{D5CDD505-2E9C-101B-9397-08002B2CF9AE}" pid="3" name="MSIP_Label_632de5f9-2999-487c-8150-cb5b1c8566f8_SetDate">
    <vt:lpwstr>2024-10-23T11:23:53Z</vt:lpwstr>
  </property>
  <property fmtid="{D5CDD505-2E9C-101B-9397-08002B2CF9AE}" pid="4" name="MSIP_Label_632de5f9-2999-487c-8150-cb5b1c8566f8_Method">
    <vt:lpwstr>Standard</vt:lpwstr>
  </property>
  <property fmtid="{D5CDD505-2E9C-101B-9397-08002B2CF9AE}" pid="5" name="MSIP_Label_632de5f9-2999-487c-8150-cb5b1c8566f8_Name">
    <vt:lpwstr>defa4170-0d19-0005-0004-bc88714345d2</vt:lpwstr>
  </property>
  <property fmtid="{D5CDD505-2E9C-101B-9397-08002B2CF9AE}" pid="6" name="MSIP_Label_632de5f9-2999-487c-8150-cb5b1c8566f8_SiteId">
    <vt:lpwstr>1fe37436-453e-49b8-8919-a5326c04617c</vt:lpwstr>
  </property>
  <property fmtid="{D5CDD505-2E9C-101B-9397-08002B2CF9AE}" pid="7" name="MSIP_Label_632de5f9-2999-487c-8150-cb5b1c8566f8_ActionId">
    <vt:lpwstr>7fd77c93-c3a4-4a21-8a5f-f83ec14cf6dc</vt:lpwstr>
  </property>
  <property fmtid="{D5CDD505-2E9C-101B-9397-08002B2CF9AE}" pid="8" name="MSIP_Label_632de5f9-2999-487c-8150-cb5b1c8566f8_ContentBits">
    <vt:lpwstr>0</vt:lpwstr>
  </property>
  <property fmtid="{D5CDD505-2E9C-101B-9397-08002B2CF9AE}" pid="9" name="ContentTypeId">
    <vt:lpwstr>0x010100693C7B5739F02B48B139AAD7C370F779</vt:lpwstr>
  </property>
</Properties>
</file>